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0B2" w:rsidRDefault="00E84718" w:rsidP="00E8471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106" name="Picture 106" descr="N:\RPF\Desktop\nurture room photos sep 2014\IMG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N:\RPF\Desktop\nurture room photos sep 2014\IMG_03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105" name="Picture 105" descr="N:\RPF\Desktop\nurture room photos sep 2014\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N:\RPF\Desktop\nurture room photos sep 2014\IMG_03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104" name="Picture 104" descr="N:\RPF\Desktop\nurture room photos sep 2014\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N:\RPF\Desktop\nurture room photos sep 2014\IMG_03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103" name="Picture 103" descr="N:\RPF\Desktop\nurture room photos sep 2014\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N:\RPF\Desktop\nurture room photos sep 2014\IMG_03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267200" cy="3200400"/>
            <wp:effectExtent l="0" t="0" r="0" b="0"/>
            <wp:docPr id="102" name="Picture 102" descr="N:\RPF\Desktop\nurture room photos sep 2014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N:\RPF\Desktop\nurture room photos sep 2014\IMG_03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101" name="Picture 101" descr="N:\RPF\Desktop\nurture room photos sep 2014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N:\RPF\Desktop\nurture room photos sep 2014\IMG_03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100" name="Picture 100" descr="N:\RPF\Desktop\nurture room photos sep 2014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N:\RPF\Desktop\nurture room photos sep 2014\IMG_03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99" name="Picture 99" descr="N:\RPF\Desktop\nurture room photos sep 2014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N:\RPF\Desktop\nurture room photos sep 2014\IMG_03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98" name="Picture 98" descr="N:\RPF\Desktop\nurture room photos sep 2014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N:\RPF\Desktop\nurture room photos sep 2014\IMG_03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97" name="Picture 97" descr="N:\RPF\Desktop\nurture room photos sep 2014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N:\RPF\Desktop\nurture room photos sep 2014\IMG_03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96" name="Picture 96" descr="N:\RPF\Desktop\nurture room photos sep 2014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N:\RPF\Desktop\nurture room photos sep 2014\IMG_03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95" name="Picture 95" descr="N:\RPF\Desktop\nurture room photos sep 2014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N:\RPF\Desktop\nurture room photos sep 2014\IMG_037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94" name="Picture 94" descr="N:\RPF\Desktop\nurture room photos sep 2014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N:\RPF\Desktop\nurture room photos sep 2014\IMG_037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93" name="Picture 93" descr="N:\RPF\Desktop\nurture room photos sep 2014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N:\RPF\Desktop\nurture room photos sep 2014\IMG_037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92" name="Picture 92" descr="N:\RPF\Desktop\nurture room photos sep 2014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N:\RPF\Desktop\nurture room photos sep 2014\IMG_03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91" name="Picture 91" descr="N:\RPF\Desktop\nurture room photos sep 2014\IMG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:\RPF\Desktop\nurture room photos sep 2014\IMG_036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90" name="Picture 90" descr="N:\RPF\Desktop\nurture room photos sep 2014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:\RPF\Desktop\nurture room photos sep 2014\IMG_037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89" name="Picture 89" descr="N:\RPF\Desktop\nurture room photos sep 2014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N:\RPF\Desktop\nurture room photos sep 2014\IMG_03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88" name="Picture 88" descr="N:\RPF\Desktop\nurture room photos sep 2014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N:\RPF\Desktop\nurture room photos sep 2014\IMG_036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87" name="Picture 87" descr="N:\RPF\Desktop\nurture room photos sep 2014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N:\RPF\Desktop\nurture room photos sep 2014\IMG_036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86" name="Picture 86" descr="N:\RPF\Desktop\nurture room photos sep 2014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N:\RPF\Desktop\nurture room photos sep 2014\IMG_036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85" name="Picture 85" descr="N:\RPF\Desktop\nurture room photos sep 2014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N:\RPF\Desktop\nurture room photos sep 2014\IMG_035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84" name="Picture 84" descr="N:\RPF\Desktop\nurture room photos sep 2014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N:\RPF\Desktop\nurture room photos sep 2014\IMG_039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83" name="Picture 83" descr="N:\RPF\Desktop\nurture room photos sep 2014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N:\RPF\Desktop\nurture room photos sep 2014\IMG_035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82" name="Picture 82" descr="N:\RPF\Desktop\nurture room photos sep 2014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N:\RPF\Desktop\nurture room photos sep 2014\IMG_036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81" name="Picture 81" descr="N:\RPF\Desktop\nurture room photos sep 2014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N:\RPF\Desktop\nurture room photos sep 2014\IMG_035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80" name="Picture 80" descr="N:\RPF\Desktop\nurture room photos sep 2014\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N:\RPF\Desktop\nurture room photos sep 2014\IMG_035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79" name="Picture 79" descr="N:\RPF\Desktop\nurture room photos sep 2014\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N:\RPF\Desktop\nurture room photos sep 2014\IMG_035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78" name="Picture 78" descr="N:\RPF\Desktop\nurture room photos sep 2014\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N:\RPF\Desktop\nurture room photos sep 2014\IMG_035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77" name="Picture 77" descr="N:\RPF\Desktop\nurture room photos sep 2014\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N:\RPF\Desktop\nurture room photos sep 2014\IMG_035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76" name="Picture 76" descr="N:\RPF\Desktop\nurture room photos sep 2014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:\RPF\Desktop\nurture room photos sep 2014\IMG_037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75" name="Picture 75" descr="N:\RPF\Desktop\nurture room photos sep 2014\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N:\RPF\Desktop\nurture room photos sep 2014\IMG_035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74" name="Picture 74" descr="N:\RPF\Desktop\nurture room photos sep 2014\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N:\RPF\Desktop\nurture room photos sep 2014\IMG_035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73" name="Picture 73" descr="N:\RPF\Desktop\nurture room photos sep 2014\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N:\RPF\Desktop\nurture room photos sep 2014\IMG_034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72" name="Picture 72" descr="N:\RPF\Desktop\nurture room photos sep 2014\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N:\RPF\Desktop\nurture room photos sep 2014\IMG_034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71" name="Picture 71" descr="N:\RPF\Desktop\nurture room photos sep 2014\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N:\RPF\Desktop\nurture room photos sep 2014\IMG_034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70" name="Picture 70" descr="N:\RPF\Desktop\nurture room photos sep 2014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:\RPF\Desktop\nurture room photos sep 2014\IMG_034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69" name="Picture 69" descr="N:\RPF\Desktop\nurture room photos sep 2014\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N:\RPF\Desktop\nurture room photos sep 2014\IMG_034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68" name="Picture 68" descr="N:\RPF\Desktop\nurture room photos sep 2014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:\RPF\Desktop\nurture room photos sep 2014\IMG_036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66" name="Picture 66" descr="N:\RPF\Desktop\nurture room photos sep 2014\IMG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N:\RPF\Desktop\nurture room photos sep 2014\IMG_034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65" name="Picture 65" descr="N:\RPF\Desktop\nurture room photos sep 2014\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N:\RPF\Desktop\nurture room photos sep 2014\IMG_033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64" name="Picture 64" descr="N:\RPF\Desktop\nurture room photos sep 2014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N:\RPF\Desktop\nurture room photos sep 2014\IMG_033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63" name="Picture 63" descr="N:\RPF\Desktop\nurture room photos sep 2014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N:\RPF\Desktop\nurture room photos sep 2014\IMG_033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62" name="Picture 62" descr="N:\RPF\Desktop\nurture room photos sep 2014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N:\RPF\Desktop\nurture room photos sep 2014\IMG_033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61" name="Picture 61" descr="N:\RPF\Desktop\nurture room photos sep 2014\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:\RPF\Desktop\nurture room photos sep 2014\IMG_034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60" name="Picture 60" descr="N:\RPF\Desktop\nurture room photos sep 2014\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:\RPF\Desktop\nurture room photos sep 2014\IMG_033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59" name="Picture 59" descr="N:\RPF\Desktop\nurture room photos sep 2014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N:\RPF\Desktop\nurture room photos sep 2014\IMG_035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58" name="Picture 58" descr="N:\RPF\Desktop\nurture room photos sep 2014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N:\RPF\Desktop\nurture room photos sep 2014\IMG_033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57" name="Picture 57" descr="N:\RPF\Desktop\nurture room photos sep 2014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N:\RPF\Desktop\nurture room photos sep 2014\IMG_033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56" name="Picture 56" descr="N:\RPF\Desktop\nurture room photos sep 2014\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N:\RPF\Desktop\nurture room photos sep 2014\IMG_033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55" name="Picture 55" descr="N:\RPF\Desktop\nurture room photos sep 2014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N:\RPF\Desktop\nurture room photos sep 2014\IMG_032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7200" cy="3200400"/>
            <wp:effectExtent l="0" t="0" r="0" b="0"/>
            <wp:docPr id="54" name="Picture 54" descr="N:\RPF\Desktop\nurture room photos sep 2014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:\RPF\Desktop\nurture room photos sep 2014\IMG_033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40B2" w:rsidSect="00E847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18"/>
    <w:rsid w:val="001E5FB1"/>
    <w:rsid w:val="009E40B2"/>
    <w:rsid w:val="00E8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609ADAA4</Template>
  <TotalTime>10</TotalTime>
  <Pages>19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HEFFERNAN</dc:creator>
  <cp:lastModifiedBy>A HEFFERNAN</cp:lastModifiedBy>
  <cp:revision>2</cp:revision>
  <dcterms:created xsi:type="dcterms:W3CDTF">2014-12-02T15:49:00Z</dcterms:created>
  <dcterms:modified xsi:type="dcterms:W3CDTF">2014-12-02T15:59:00Z</dcterms:modified>
</cp:coreProperties>
</file>